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62E" w:rsidRDefault="00B8462E" w:rsidP="00A43A4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средняя общеобразовательная школа №2.</w:t>
      </w:r>
    </w:p>
    <w:p w:rsidR="00B8462E" w:rsidRDefault="00B8462E" w:rsidP="00A43A40">
      <w:pPr>
        <w:jc w:val="center"/>
        <w:rPr>
          <w:rFonts w:ascii="Times New Roman" w:hAnsi="Times New Roman"/>
          <w:sz w:val="28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28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28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28"/>
          <w:szCs w:val="28"/>
        </w:rPr>
      </w:pPr>
    </w:p>
    <w:p w:rsidR="00B8462E" w:rsidRDefault="00B8462E" w:rsidP="007A78EF">
      <w:pPr>
        <w:jc w:val="center"/>
        <w:rPr>
          <w:rFonts w:ascii="Times New Roman" w:hAnsi="Times New Roman"/>
          <w:sz w:val="28"/>
          <w:szCs w:val="28"/>
        </w:rPr>
      </w:pPr>
    </w:p>
    <w:p w:rsidR="00B8462E" w:rsidRPr="00A43A40" w:rsidRDefault="00B8462E" w:rsidP="007A78EF">
      <w:pPr>
        <w:jc w:val="center"/>
        <w:rPr>
          <w:rFonts w:ascii="Times New Roman" w:hAnsi="Times New Roman"/>
          <w:sz w:val="36"/>
          <w:szCs w:val="28"/>
        </w:rPr>
      </w:pPr>
      <w:r w:rsidRPr="00A43A40">
        <w:rPr>
          <w:rFonts w:ascii="Times New Roman" w:hAnsi="Times New Roman"/>
          <w:sz w:val="36"/>
          <w:szCs w:val="28"/>
        </w:rPr>
        <w:t xml:space="preserve">Мероприятие </w:t>
      </w:r>
      <w:r>
        <w:rPr>
          <w:rFonts w:ascii="Times New Roman" w:hAnsi="Times New Roman"/>
          <w:sz w:val="36"/>
          <w:szCs w:val="28"/>
        </w:rPr>
        <w:t xml:space="preserve">на урок литературного чтения в 4 классе </w:t>
      </w:r>
      <w:r w:rsidRPr="00A43A40">
        <w:rPr>
          <w:rFonts w:ascii="Times New Roman" w:hAnsi="Times New Roman"/>
          <w:sz w:val="36"/>
          <w:szCs w:val="28"/>
        </w:rPr>
        <w:t>на тему</w:t>
      </w:r>
      <w:r w:rsidRPr="00A43A40">
        <w:rPr>
          <w:rFonts w:ascii="Times New Roman" w:hAnsi="Times New Roman"/>
          <w:sz w:val="32"/>
          <w:szCs w:val="28"/>
        </w:rPr>
        <w:t>: Произведение С.Т.  Аксакова</w:t>
      </w:r>
    </w:p>
    <w:p w:rsidR="00B8462E" w:rsidRDefault="00B8462E" w:rsidP="007A78EF">
      <w:pPr>
        <w:jc w:val="center"/>
        <w:rPr>
          <w:rFonts w:ascii="Times New Roman" w:hAnsi="Times New Roman"/>
          <w:sz w:val="32"/>
          <w:szCs w:val="28"/>
        </w:rPr>
      </w:pPr>
      <w:r w:rsidRPr="00A43A40">
        <w:rPr>
          <w:rFonts w:ascii="Times New Roman" w:hAnsi="Times New Roman"/>
          <w:sz w:val="32"/>
          <w:szCs w:val="28"/>
        </w:rPr>
        <w:t>«Аленький цветочек»</w:t>
      </w: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right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right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right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Петрова Е.О.</w:t>
      </w:r>
    </w:p>
    <w:p w:rsidR="00B8462E" w:rsidRDefault="00B8462E" w:rsidP="00A43A40">
      <w:pPr>
        <w:jc w:val="right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9 «А» класс.</w:t>
      </w: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</w:p>
    <w:p w:rsidR="00B8462E" w:rsidRDefault="00B8462E" w:rsidP="00A43A40">
      <w:pPr>
        <w:jc w:val="center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2016 год.</w:t>
      </w:r>
    </w:p>
    <w:p w:rsidR="00B8462E" w:rsidRPr="00747645" w:rsidRDefault="00B8462E" w:rsidP="00A43A40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Цели Мероприятия: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приобщение детей к патриотическому воспитанию и ценностям национальной культуры;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развитие личностных, нравственных и патриотических качеств школьников;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воспитание патриотизма и национального самосознания детей и молодежи;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формирование возвышенного чувства любви к родной стране.</w:t>
      </w:r>
    </w:p>
    <w:p w:rsidR="00B8462E" w:rsidRPr="00747645" w:rsidRDefault="00B8462E" w:rsidP="00A43A40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</w:p>
    <w:p w:rsidR="00B8462E" w:rsidRPr="00747645" w:rsidRDefault="00B8462E" w:rsidP="00A43A40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Задачи Мероприятия:</w:t>
      </w:r>
    </w:p>
    <w:p w:rsidR="00B8462E" w:rsidRPr="00747645" w:rsidRDefault="00B8462E" w:rsidP="00A43A40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подчеркнуть социальную значимость у подрастающего поколения нравственных основ личности;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прививать и развивать эстетический вкус;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стимулировать установки толерантного сознания и поведения;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воспитать чувство патриотизма и гражданственности;</w:t>
      </w:r>
    </w:p>
    <w:p w:rsidR="00B8462E" w:rsidRPr="00747645" w:rsidRDefault="00B8462E" w:rsidP="007A78EF">
      <w:pPr>
        <w:spacing w:line="240" w:lineRule="atLeast"/>
        <w:ind w:left="709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- расширить рамки открытости и культуры мирного сосуществования</w:t>
      </w:r>
    </w:p>
    <w:p w:rsidR="00B8462E" w:rsidRPr="00747645" w:rsidRDefault="00B8462E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</w:p>
    <w:p w:rsidR="00B8462E" w:rsidRPr="00747645" w:rsidRDefault="00B8462E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Участники:</w:t>
      </w:r>
    </w:p>
    <w:p w:rsidR="00B8462E" w:rsidRPr="00747645" w:rsidRDefault="00B8462E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4 «В» класс</w:t>
      </w:r>
    </w:p>
    <w:p w:rsidR="00B8462E" w:rsidRPr="00747645" w:rsidRDefault="00B8462E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</w:p>
    <w:p w:rsidR="00B8462E" w:rsidRPr="00747645" w:rsidRDefault="00B8462E">
      <w:pPr>
        <w:spacing w:line="240" w:lineRule="atLeast"/>
        <w:contextualSpacing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Ход мероприятия:</w:t>
      </w:r>
    </w:p>
    <w:p w:rsidR="00B8462E" w:rsidRPr="00747645" w:rsidRDefault="00B8462E" w:rsidP="00DB6E17">
      <w:pPr>
        <w:pStyle w:val="ListParagraph"/>
        <w:numPr>
          <w:ilvl w:val="0"/>
          <w:numId w:val="1"/>
        </w:numPr>
        <w:spacing w:line="240" w:lineRule="atLeast"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Введение в тему мероприятия ( рассказ о биографии С.Т.Аксакова и его произведение «Аленький цветочек»)</w:t>
      </w:r>
    </w:p>
    <w:p w:rsidR="00B8462E" w:rsidRPr="00747645" w:rsidRDefault="00B8462E" w:rsidP="00DB6E17">
      <w:pPr>
        <w:pStyle w:val="ListParagraph"/>
        <w:numPr>
          <w:ilvl w:val="0"/>
          <w:numId w:val="1"/>
        </w:numPr>
        <w:spacing w:line="240" w:lineRule="atLeast"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Просмотр мультфильма «Аленький цветочек» (Останавливая показ, задать вопросы)</w:t>
      </w:r>
    </w:p>
    <w:p w:rsidR="00B8462E" w:rsidRPr="00747645" w:rsidRDefault="00B8462E" w:rsidP="00DB6E17">
      <w:pPr>
        <w:pStyle w:val="ListParagraph"/>
        <w:numPr>
          <w:ilvl w:val="0"/>
          <w:numId w:val="1"/>
        </w:numPr>
        <w:spacing w:line="240" w:lineRule="atLeast"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Тест-опрос (заранее подготовленные тест-листы)</w:t>
      </w:r>
    </w:p>
    <w:p w:rsidR="00B8462E" w:rsidRPr="00747645" w:rsidRDefault="00B8462E" w:rsidP="007A78EF">
      <w:pPr>
        <w:pStyle w:val="ListParagraph"/>
        <w:spacing w:line="240" w:lineRule="atLeast"/>
        <w:rPr>
          <w:rFonts w:ascii="Times New Roman" w:hAnsi="Times New Roman"/>
          <w:sz w:val="32"/>
          <w:szCs w:val="28"/>
        </w:rPr>
      </w:pPr>
    </w:p>
    <w:p w:rsidR="00B8462E" w:rsidRPr="00747645" w:rsidRDefault="00B8462E" w:rsidP="007A78EF">
      <w:pPr>
        <w:pStyle w:val="ListParagraph"/>
        <w:spacing w:line="240" w:lineRule="atLeast"/>
        <w:ind w:left="142"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Финал:</w:t>
      </w:r>
    </w:p>
    <w:p w:rsidR="00B8462E" w:rsidRPr="00747645" w:rsidRDefault="00B8462E" w:rsidP="007A78EF">
      <w:pPr>
        <w:pStyle w:val="ListParagraph"/>
        <w:spacing w:line="240" w:lineRule="atLeast"/>
        <w:rPr>
          <w:rFonts w:ascii="Times New Roman" w:hAnsi="Times New Roman"/>
          <w:sz w:val="32"/>
          <w:szCs w:val="28"/>
        </w:rPr>
      </w:pPr>
      <w:r w:rsidRPr="00747645">
        <w:rPr>
          <w:rFonts w:ascii="Times New Roman" w:hAnsi="Times New Roman"/>
          <w:sz w:val="32"/>
          <w:szCs w:val="28"/>
        </w:rPr>
        <w:t>Книга-это наш друг, товарищ, помощник и учитель. Читая книги, человек становится мудрее и взрослее. В книге есть свой мирок, в котором каждый может найти уголочек для себя. И в нем развиться как маленькое деревце в жаркой</w:t>
      </w:r>
      <w:r>
        <w:rPr>
          <w:rFonts w:ascii="Times New Roman" w:hAnsi="Times New Roman"/>
          <w:i/>
          <w:sz w:val="32"/>
          <w:szCs w:val="28"/>
        </w:rPr>
        <w:t xml:space="preserve"> </w:t>
      </w:r>
      <w:r w:rsidRPr="00747645">
        <w:rPr>
          <w:rFonts w:ascii="Times New Roman" w:hAnsi="Times New Roman"/>
          <w:sz w:val="32"/>
          <w:szCs w:val="28"/>
        </w:rPr>
        <w:t>пустыне.</w:t>
      </w:r>
      <w:bookmarkStart w:id="0" w:name="_GoBack"/>
      <w:bookmarkEnd w:id="0"/>
    </w:p>
    <w:sectPr w:rsidR="00B8462E" w:rsidRPr="00747645" w:rsidSect="00747645">
      <w:headerReference w:type="even" r:id="rId7"/>
      <w:headerReference w:type="default" r:id="rId8"/>
      <w:pgSz w:w="11906" w:h="16838"/>
      <w:pgMar w:top="1701" w:right="1276" w:bottom="1134" w:left="1559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62E" w:rsidRDefault="00B8462E">
      <w:r>
        <w:separator/>
      </w:r>
    </w:p>
  </w:endnote>
  <w:endnote w:type="continuationSeparator" w:id="0">
    <w:p w:rsidR="00B8462E" w:rsidRDefault="00B84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62E" w:rsidRDefault="00B8462E">
      <w:r>
        <w:separator/>
      </w:r>
    </w:p>
  </w:footnote>
  <w:footnote w:type="continuationSeparator" w:id="0">
    <w:p w:rsidR="00B8462E" w:rsidRDefault="00B846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62E" w:rsidRDefault="00B8462E" w:rsidP="00901D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8462E" w:rsidRDefault="00B8462E" w:rsidP="00747645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62E" w:rsidRDefault="00B8462E" w:rsidP="00901D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8462E" w:rsidRDefault="00B8462E" w:rsidP="00747645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1DF4"/>
    <w:multiLevelType w:val="hybridMultilevel"/>
    <w:tmpl w:val="C0A86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3A40"/>
    <w:rsid w:val="0010121A"/>
    <w:rsid w:val="00387DE5"/>
    <w:rsid w:val="00747645"/>
    <w:rsid w:val="007A78EF"/>
    <w:rsid w:val="00901DBC"/>
    <w:rsid w:val="00A43A40"/>
    <w:rsid w:val="00B7533B"/>
    <w:rsid w:val="00B8462E"/>
    <w:rsid w:val="00DB6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33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B6E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74764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63C3"/>
    <w:rPr>
      <w:lang w:eastAsia="en-US"/>
    </w:rPr>
  </w:style>
  <w:style w:type="character" w:styleId="PageNumber">
    <w:name w:val="page number"/>
    <w:basedOn w:val="DefaultParagraphFont"/>
    <w:uiPriority w:val="99"/>
    <w:rsid w:val="0074764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3</Pages>
  <Words>209</Words>
  <Characters>1193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Работа</cp:lastModifiedBy>
  <cp:revision>3</cp:revision>
  <dcterms:created xsi:type="dcterms:W3CDTF">2016-03-24T20:03:00Z</dcterms:created>
  <dcterms:modified xsi:type="dcterms:W3CDTF">2016-03-25T11:11:00Z</dcterms:modified>
</cp:coreProperties>
</file>